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536E8" w14:textId="1A05B2AC" w:rsidR="00D4139A" w:rsidRDefault="00D4139A" w:rsidP="00D4139A"/>
    <w:p w14:paraId="63483503" w14:textId="77777777" w:rsidR="00D4139A" w:rsidRPr="00F90050" w:rsidRDefault="00D4139A" w:rsidP="00D4139A">
      <w:pPr>
        <w:rPr>
          <w:sz w:val="18"/>
          <w:szCs w:val="21"/>
        </w:rPr>
      </w:pPr>
    </w:p>
    <w:p w14:paraId="6426A72E" w14:textId="77777777" w:rsidR="00D4139A" w:rsidRPr="00C867A0" w:rsidRDefault="00D4139A" w:rsidP="00D4139A">
      <w:r w:rsidRPr="00C867A0">
        <w:rPr>
          <w:rFonts w:hint="eastAsia"/>
        </w:rPr>
        <w:t>１　申請者の氏名等</w:t>
      </w:r>
      <w:r w:rsidR="00511E8A" w:rsidRPr="00511E8A">
        <w:rPr>
          <w:rFonts w:hint="eastAsia"/>
          <w:sz w:val="18"/>
          <w:szCs w:val="21"/>
        </w:rPr>
        <w:t>（国籍等は、所有権を移転する場合に譲受人のみ記載してください。）</w:t>
      </w:r>
    </w:p>
    <w:tbl>
      <w:tblPr>
        <w:tblW w:w="1022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7"/>
        <w:gridCol w:w="1842"/>
        <w:gridCol w:w="851"/>
        <w:gridCol w:w="1276"/>
        <w:gridCol w:w="1842"/>
        <w:gridCol w:w="851"/>
        <w:gridCol w:w="850"/>
        <w:gridCol w:w="851"/>
        <w:gridCol w:w="850"/>
      </w:tblGrid>
      <w:tr w:rsidR="00372175" w:rsidRPr="00C867A0" w14:paraId="2FDF6CAB" w14:textId="77777777" w:rsidTr="009A3699">
        <w:trPr>
          <w:trHeight w:hRule="exact" w:val="365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E8698D" w14:textId="77777777" w:rsidR="00BC3442" w:rsidRPr="00C867A0" w:rsidRDefault="00BC3442" w:rsidP="00BC3442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42617E6" w14:textId="77777777" w:rsidR="00BC3442" w:rsidRPr="00C867A0" w:rsidRDefault="00BC3442" w:rsidP="00BC34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46F8594" w14:textId="77777777" w:rsidR="00BC3442" w:rsidRPr="00C867A0" w:rsidRDefault="00BC3442" w:rsidP="00BC344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564735B" w14:textId="77777777" w:rsidR="00BC3442" w:rsidRPr="00C867A0" w:rsidRDefault="00BC3442" w:rsidP="00BC3442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9AA35D0" w14:textId="77777777" w:rsidR="00BC3442" w:rsidRPr="00C867A0" w:rsidRDefault="00BC3442" w:rsidP="00BC34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</w:tcBorders>
            <w:vAlign w:val="center"/>
          </w:tcPr>
          <w:p w14:paraId="31DF388A" w14:textId="77777777" w:rsidR="00BC3442" w:rsidRPr="00C867A0" w:rsidRDefault="00BC3442" w:rsidP="00BC344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</w:tcBorders>
            <w:vAlign w:val="center"/>
          </w:tcPr>
          <w:p w14:paraId="5B88E704" w14:textId="77777777" w:rsidR="00BC3442" w:rsidRPr="00C867A0" w:rsidRDefault="00BC3442" w:rsidP="00BC34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358F9" w14:textId="77777777" w:rsidR="00BC3442" w:rsidRPr="00C867A0" w:rsidRDefault="00BC3442" w:rsidP="00BC3442">
            <w:pPr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7491E1A" w14:textId="77777777" w:rsidR="00BC3442" w:rsidRPr="00742EC9" w:rsidRDefault="00BC3442" w:rsidP="00BC3442">
            <w:pPr>
              <w:jc w:val="center"/>
              <w:rPr>
                <w:sz w:val="20"/>
                <w:szCs w:val="22"/>
              </w:rPr>
            </w:pPr>
            <w:r w:rsidRPr="009A3699">
              <w:rPr>
                <w:rFonts w:hint="eastAsia"/>
                <w:sz w:val="20"/>
                <w:szCs w:val="22"/>
              </w:rPr>
              <w:t>認定経営発展法</w:t>
            </w:r>
            <w:r w:rsidRPr="00742EC9">
              <w:rPr>
                <w:rFonts w:hint="eastAsia"/>
                <w:sz w:val="20"/>
                <w:szCs w:val="22"/>
              </w:rPr>
              <w:t>人</w:t>
            </w:r>
          </w:p>
          <w:p w14:paraId="0B149687" w14:textId="77777777" w:rsidR="00BC3442" w:rsidRPr="00C867A0" w:rsidRDefault="00BC3442" w:rsidP="00BC3442">
            <w:pPr>
              <w:jc w:val="center"/>
            </w:pPr>
            <w:r w:rsidRPr="00BC3442">
              <w:rPr>
                <w:rFonts w:hint="eastAsia"/>
                <w:sz w:val="18"/>
                <w:szCs w:val="21"/>
              </w:rPr>
              <w:t>（該当する場合には</w:t>
            </w:r>
            <w:proofErr w:type="gramStart"/>
            <w:r w:rsidRPr="00BC3442">
              <w:rPr>
                <w:rFonts w:hint="eastAsia"/>
                <w:sz w:val="18"/>
                <w:szCs w:val="21"/>
              </w:rPr>
              <w:t>〇</w:t>
            </w:r>
            <w:proofErr w:type="gramEnd"/>
            <w:r w:rsidRPr="00BC3442">
              <w:rPr>
                <w:rFonts w:hint="eastAsia"/>
                <w:sz w:val="18"/>
                <w:szCs w:val="21"/>
              </w:rPr>
              <w:t>）</w:t>
            </w:r>
          </w:p>
        </w:tc>
      </w:tr>
      <w:tr w:rsidR="00372175" w:rsidRPr="00C867A0" w14:paraId="63A7BE66" w14:textId="77777777" w:rsidTr="009A3699">
        <w:trPr>
          <w:trHeight w:hRule="exact" w:val="982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BBBB" w14:textId="77777777" w:rsidR="00BC3442" w:rsidRPr="00C867A0" w:rsidRDefault="00BC3442" w:rsidP="00BC3442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C26C615" w14:textId="77777777" w:rsidR="00BC3442" w:rsidRPr="00C867A0" w:rsidRDefault="00BC3442" w:rsidP="00BC3442">
            <w:pPr>
              <w:jc w:val="center"/>
            </w:pPr>
            <w:r>
              <w:rPr>
                <w:rFonts w:hint="eastAsia"/>
              </w:rPr>
              <w:t>氏</w:t>
            </w:r>
            <w:r w:rsidR="009A36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689E29B" w14:textId="77777777" w:rsidR="00BC3442" w:rsidRPr="00C867A0" w:rsidRDefault="00BC3442" w:rsidP="00BC3442">
            <w:pPr>
              <w:jc w:val="center"/>
            </w:pPr>
            <w:r>
              <w:rPr>
                <w:rFonts w:hint="eastAsia"/>
              </w:rPr>
              <w:t>年</w:t>
            </w:r>
            <w:r w:rsidR="009A36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齢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C71904" w14:textId="77777777" w:rsidR="00BC3442" w:rsidRPr="00C867A0" w:rsidRDefault="00BC3442" w:rsidP="00BC3442">
            <w:pPr>
              <w:jc w:val="center"/>
            </w:pPr>
            <w:r>
              <w:rPr>
                <w:rFonts w:hint="eastAsia"/>
              </w:rPr>
              <w:t>職</w:t>
            </w:r>
            <w:r w:rsidR="009A36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179DF2" w14:textId="77777777" w:rsidR="00BC3442" w:rsidRPr="00C867A0" w:rsidRDefault="00BC3442" w:rsidP="00BC3442">
            <w:pPr>
              <w:jc w:val="center"/>
            </w:pPr>
            <w:r>
              <w:rPr>
                <w:rFonts w:hint="eastAsia"/>
              </w:rPr>
              <w:t>住</w:t>
            </w:r>
            <w:r w:rsidR="009A36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3413318B" w14:textId="77777777" w:rsidR="00BC3442" w:rsidRPr="00C867A0" w:rsidRDefault="00BC3442" w:rsidP="00BC3442">
            <w:pPr>
              <w:jc w:val="center"/>
            </w:pPr>
            <w:r>
              <w:rPr>
                <w:rFonts w:hint="eastAsia"/>
              </w:rPr>
              <w:t>国籍等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607929" w14:textId="77777777" w:rsidR="00BC3442" w:rsidRPr="00BC3442" w:rsidRDefault="00BC3442" w:rsidP="00372175">
            <w:pPr>
              <w:rPr>
                <w:sz w:val="18"/>
                <w:szCs w:val="21"/>
              </w:rPr>
            </w:pPr>
            <w:r w:rsidRPr="00BC3442">
              <w:rPr>
                <w:rFonts w:hint="eastAsia"/>
                <w:sz w:val="18"/>
                <w:szCs w:val="21"/>
              </w:rPr>
              <w:t>在留資格または特別永住者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507AB" w14:textId="77777777" w:rsidR="00BC3442" w:rsidRPr="00BC3442" w:rsidRDefault="00BC3442" w:rsidP="00BC3442">
            <w:pPr>
              <w:rPr>
                <w:sz w:val="18"/>
                <w:szCs w:val="21"/>
              </w:rPr>
            </w:pPr>
            <w:r w:rsidRPr="00BC3442">
              <w:rPr>
                <w:rFonts w:hint="eastAsia"/>
                <w:sz w:val="18"/>
                <w:szCs w:val="21"/>
              </w:rPr>
              <w:t>在留期間及び在留期間の満了の日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D3E292" w14:textId="77777777" w:rsidR="00BC3442" w:rsidRPr="00C867A0" w:rsidRDefault="00BC3442" w:rsidP="00D4139A">
            <w:pPr>
              <w:jc w:val="center"/>
            </w:pPr>
          </w:p>
        </w:tc>
      </w:tr>
      <w:tr w:rsidR="00372175" w:rsidRPr="00C867A0" w14:paraId="6626225B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2F2B" w14:textId="0E3EC5D6" w:rsidR="00372175" w:rsidRPr="00C867A0" w:rsidRDefault="00372175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33EB0" w14:textId="77777777" w:rsidR="00511E8A" w:rsidRPr="00C867A0" w:rsidRDefault="00511E8A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8DD5F" w14:textId="77777777" w:rsidR="00511E8A" w:rsidRPr="00C867A0" w:rsidRDefault="00511E8A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173E1" w14:textId="77777777" w:rsidR="00511E8A" w:rsidRPr="00C867A0" w:rsidRDefault="00511E8A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76DEE" w14:textId="77777777" w:rsidR="00511E8A" w:rsidRPr="00C867A0" w:rsidRDefault="00511E8A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13294" w14:textId="77777777" w:rsidR="00511E8A" w:rsidRPr="00C867A0" w:rsidRDefault="00511E8A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4E3FEA" w14:textId="77777777" w:rsidR="00511E8A" w:rsidRPr="00C867A0" w:rsidRDefault="00511E8A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F6E047" w14:textId="77777777" w:rsidR="00511E8A" w:rsidRPr="00C867A0" w:rsidRDefault="00511E8A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6EFB1" w14:textId="77777777" w:rsidR="00511E8A" w:rsidRPr="00C867A0" w:rsidRDefault="00511E8A" w:rsidP="00BC3442">
            <w:pPr>
              <w:jc w:val="center"/>
            </w:pPr>
          </w:p>
        </w:tc>
      </w:tr>
      <w:tr w:rsidR="00925D68" w:rsidRPr="00C867A0" w14:paraId="69B9B147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8A2A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92D05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108C4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9F9A1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A78B1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50B06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64AE3C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7D1175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3914A" w14:textId="77777777" w:rsidR="00925D68" w:rsidRPr="00C867A0" w:rsidRDefault="00925D68" w:rsidP="00BC3442">
            <w:pPr>
              <w:jc w:val="center"/>
            </w:pPr>
          </w:p>
        </w:tc>
      </w:tr>
      <w:tr w:rsidR="00925D68" w:rsidRPr="00C867A0" w14:paraId="0ECAED7E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64F8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644C0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685E9A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22685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C775D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BE35B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DDF937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AEA70B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B38B3" w14:textId="77777777" w:rsidR="00925D68" w:rsidRPr="00C867A0" w:rsidRDefault="00925D68" w:rsidP="00BC3442">
            <w:pPr>
              <w:jc w:val="center"/>
            </w:pPr>
          </w:p>
        </w:tc>
      </w:tr>
      <w:tr w:rsidR="00925D68" w:rsidRPr="00C867A0" w14:paraId="18FE0497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4D27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4A757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463BD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306CD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8C8B5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88040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9CEF71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9A93E0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B957" w14:textId="77777777" w:rsidR="00925D68" w:rsidRPr="00C867A0" w:rsidRDefault="00925D68" w:rsidP="00BC3442">
            <w:pPr>
              <w:jc w:val="center"/>
            </w:pPr>
          </w:p>
        </w:tc>
      </w:tr>
      <w:tr w:rsidR="00925D68" w:rsidRPr="00C867A0" w14:paraId="6654D328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5551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EF1E6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2C67F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5A3A0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62DF0C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3A737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02AEA9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386C0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5492A" w14:textId="77777777" w:rsidR="00925D68" w:rsidRPr="00C867A0" w:rsidRDefault="00925D68" w:rsidP="00BC3442">
            <w:pPr>
              <w:jc w:val="center"/>
            </w:pPr>
          </w:p>
        </w:tc>
      </w:tr>
      <w:tr w:rsidR="00925D68" w:rsidRPr="00C867A0" w14:paraId="68425C74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6C2C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8A940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1F137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F9337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F5C5B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6CB74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77E40D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74A86F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E5868" w14:textId="77777777" w:rsidR="00925D68" w:rsidRPr="00C867A0" w:rsidRDefault="00925D68" w:rsidP="00BC3442">
            <w:pPr>
              <w:jc w:val="center"/>
            </w:pPr>
          </w:p>
        </w:tc>
      </w:tr>
      <w:tr w:rsidR="00925D68" w:rsidRPr="00C867A0" w14:paraId="34D6B8B0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8234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240386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7DE41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654C2" w14:textId="77777777" w:rsidR="00925D68" w:rsidRPr="00C867A0" w:rsidRDefault="00925D68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E5498" w14:textId="77777777" w:rsidR="00925D68" w:rsidRPr="00C867A0" w:rsidRDefault="00925D68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014F3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A07DEE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0BCA28" w14:textId="77777777" w:rsidR="00925D68" w:rsidRPr="00C867A0" w:rsidRDefault="00925D68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7514C" w14:textId="77777777" w:rsidR="00925D68" w:rsidRPr="00C867A0" w:rsidRDefault="00925D68" w:rsidP="00BC3442">
            <w:pPr>
              <w:jc w:val="center"/>
            </w:pPr>
          </w:p>
        </w:tc>
      </w:tr>
      <w:tr w:rsidR="00E141CD" w:rsidRPr="00C867A0" w14:paraId="2AFA5DAB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53AB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580E5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E8663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682D1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5799E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79F9A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E2C4CA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A45E2A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D3080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1B7CA63A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5A89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3FAA8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3E468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E60C4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32A21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3EF41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59E8474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4C28EF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B4E04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1E642030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A735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D5832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D5BFE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EF357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A492B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D5B411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69A18E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6792F6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DC10F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0C958616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7FD0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70483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4E70A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02F1E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C6C7D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AC209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242D02D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92064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C988F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6AD5C487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C983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C830D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2C691C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9136B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AA4D8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2DC6C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1EC891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13865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DD4CBD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74F9C0E7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8874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C90CC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BC6F7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CB7F1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95398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E8CD28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133053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1D438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729C2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1A520BED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1D8F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DBCA2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A69D8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B58E4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EDD901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ABB5A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DE24A2D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44A26C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17EFA8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4A0CB51E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8EC3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EB4BF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8B80F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A0BE3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6E7CB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738E8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AECDD0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1A5A83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F2509" w14:textId="77777777" w:rsidR="00E141CD" w:rsidRPr="00C867A0" w:rsidRDefault="00E141CD" w:rsidP="00BC3442">
            <w:pPr>
              <w:jc w:val="center"/>
            </w:pPr>
          </w:p>
        </w:tc>
      </w:tr>
      <w:tr w:rsidR="00E141CD" w:rsidRPr="00C867A0" w14:paraId="7B5E65D6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AB2D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D1CF2A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0554CE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30E71" w14:textId="77777777" w:rsidR="00E141CD" w:rsidRPr="00C867A0" w:rsidRDefault="00E141CD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9DFA51" w14:textId="77777777" w:rsidR="00E141CD" w:rsidRPr="00C867A0" w:rsidRDefault="00E141CD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8B32B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31E45DF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6B6044" w14:textId="77777777" w:rsidR="00E141CD" w:rsidRPr="00C867A0" w:rsidRDefault="00E141CD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8EBE3" w14:textId="77777777" w:rsidR="00E141CD" w:rsidRPr="00C867A0" w:rsidRDefault="00E141CD" w:rsidP="00BC3442">
            <w:pPr>
              <w:jc w:val="center"/>
            </w:pPr>
          </w:p>
        </w:tc>
      </w:tr>
      <w:tr w:rsidR="00372175" w:rsidRPr="00C867A0" w14:paraId="685AE7F3" w14:textId="77777777" w:rsidTr="00925D68">
        <w:trPr>
          <w:trHeight w:val="680"/>
        </w:trPr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2DE3" w14:textId="19385B75" w:rsidR="00372175" w:rsidRPr="00C867A0" w:rsidRDefault="00372175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B186E" w14:textId="77777777" w:rsidR="00511E8A" w:rsidRPr="00C867A0" w:rsidRDefault="00511E8A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5324B" w14:textId="77777777" w:rsidR="00511E8A" w:rsidRPr="00C867A0" w:rsidRDefault="00511E8A" w:rsidP="00D4139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72450" w14:textId="77777777" w:rsidR="00511E8A" w:rsidRPr="00C867A0" w:rsidRDefault="00511E8A" w:rsidP="00D4139A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8EC54" w14:textId="77777777" w:rsidR="00511E8A" w:rsidRPr="00C867A0" w:rsidRDefault="00511E8A" w:rsidP="00D4139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F0F23" w14:textId="77777777" w:rsidR="00511E8A" w:rsidRPr="00C867A0" w:rsidRDefault="00511E8A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F4632A" w14:textId="77777777" w:rsidR="00511E8A" w:rsidRPr="00C867A0" w:rsidRDefault="00511E8A" w:rsidP="00BC344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8D3DF6" w14:textId="77777777" w:rsidR="00511E8A" w:rsidRPr="00C867A0" w:rsidRDefault="00511E8A" w:rsidP="00BC344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F025F" w14:textId="77777777" w:rsidR="00511E8A" w:rsidRPr="00C867A0" w:rsidRDefault="00511E8A" w:rsidP="00BC3442">
            <w:pPr>
              <w:jc w:val="center"/>
            </w:pPr>
          </w:p>
        </w:tc>
      </w:tr>
    </w:tbl>
    <w:p w14:paraId="342C69B7" w14:textId="05D2B06E" w:rsidR="00622107" w:rsidRPr="00925D68" w:rsidRDefault="00925D68" w:rsidP="00925D68">
      <w:pPr>
        <w:rPr>
          <w:sz w:val="16"/>
          <w:szCs w:val="20"/>
        </w:rPr>
      </w:pPr>
      <w:r>
        <w:rPr>
          <w:rFonts w:hint="eastAsia"/>
          <w:sz w:val="16"/>
          <w:szCs w:val="20"/>
        </w:rPr>
        <w:t>※申請者欄には、譲渡人</w:t>
      </w:r>
      <w:r w:rsidRPr="00372175">
        <w:rPr>
          <w:rFonts w:hint="eastAsia"/>
          <w:sz w:val="16"/>
          <w:szCs w:val="20"/>
        </w:rPr>
        <w:t>（賃貸人、使用</w:t>
      </w:r>
      <w:r w:rsidR="004916FD">
        <w:rPr>
          <w:rFonts w:hint="eastAsia"/>
          <w:sz w:val="16"/>
          <w:szCs w:val="20"/>
        </w:rPr>
        <w:t>貸</w:t>
      </w:r>
      <w:r w:rsidRPr="00372175">
        <w:rPr>
          <w:rFonts w:hint="eastAsia"/>
          <w:sz w:val="16"/>
          <w:szCs w:val="20"/>
        </w:rPr>
        <w:t>人）</w:t>
      </w:r>
      <w:r>
        <w:rPr>
          <w:rFonts w:hint="eastAsia"/>
          <w:sz w:val="16"/>
          <w:szCs w:val="20"/>
        </w:rPr>
        <w:t>・譲受人</w:t>
      </w:r>
      <w:r w:rsidRPr="00372175">
        <w:rPr>
          <w:rFonts w:hint="eastAsia"/>
          <w:sz w:val="16"/>
          <w:szCs w:val="20"/>
        </w:rPr>
        <w:t>（賃借人、使用</w:t>
      </w:r>
      <w:r>
        <w:rPr>
          <w:rFonts w:hint="eastAsia"/>
          <w:sz w:val="16"/>
          <w:szCs w:val="20"/>
        </w:rPr>
        <w:t>借</w:t>
      </w:r>
      <w:r w:rsidRPr="00372175">
        <w:rPr>
          <w:rFonts w:hint="eastAsia"/>
          <w:sz w:val="16"/>
          <w:szCs w:val="20"/>
        </w:rPr>
        <w:t>人）</w:t>
      </w:r>
      <w:r>
        <w:rPr>
          <w:rFonts w:hint="eastAsia"/>
          <w:sz w:val="16"/>
          <w:szCs w:val="20"/>
        </w:rPr>
        <w:t>の別を記載してください。</w:t>
      </w:r>
    </w:p>
    <w:sectPr w:rsidR="00622107" w:rsidRPr="00925D68" w:rsidSect="00D4139A">
      <w:pgSz w:w="11906" w:h="16838" w:code="9"/>
      <w:pgMar w:top="1134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BC72" w14:textId="77777777" w:rsidR="007C79A4" w:rsidRDefault="007C79A4" w:rsidP="00535493">
      <w:r>
        <w:separator/>
      </w:r>
    </w:p>
  </w:endnote>
  <w:endnote w:type="continuationSeparator" w:id="0">
    <w:p w14:paraId="464A7466" w14:textId="77777777" w:rsidR="007C79A4" w:rsidRDefault="007C79A4" w:rsidP="0053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96D8" w14:textId="77777777" w:rsidR="007C79A4" w:rsidRDefault="007C79A4" w:rsidP="00535493">
      <w:r>
        <w:separator/>
      </w:r>
    </w:p>
  </w:footnote>
  <w:footnote w:type="continuationSeparator" w:id="0">
    <w:p w14:paraId="42DE3C9E" w14:textId="77777777" w:rsidR="007C79A4" w:rsidRDefault="007C79A4" w:rsidP="00535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93"/>
    <w:rsid w:val="00010A38"/>
    <w:rsid w:val="00016387"/>
    <w:rsid w:val="0003589D"/>
    <w:rsid w:val="0005574B"/>
    <w:rsid w:val="00064978"/>
    <w:rsid w:val="000F3DB3"/>
    <w:rsid w:val="000F4C19"/>
    <w:rsid w:val="00134D80"/>
    <w:rsid w:val="001574FC"/>
    <w:rsid w:val="001B1F21"/>
    <w:rsid w:val="001B7361"/>
    <w:rsid w:val="001E5BBB"/>
    <w:rsid w:val="001F2F68"/>
    <w:rsid w:val="002241D5"/>
    <w:rsid w:val="0027239F"/>
    <w:rsid w:val="00284327"/>
    <w:rsid w:val="002A0774"/>
    <w:rsid w:val="002C5C2A"/>
    <w:rsid w:val="002F40D8"/>
    <w:rsid w:val="00304CBC"/>
    <w:rsid w:val="00326267"/>
    <w:rsid w:val="00372175"/>
    <w:rsid w:val="003952B6"/>
    <w:rsid w:val="003B5D4A"/>
    <w:rsid w:val="003B7A1C"/>
    <w:rsid w:val="003D6B5B"/>
    <w:rsid w:val="00446D60"/>
    <w:rsid w:val="00483946"/>
    <w:rsid w:val="004916FD"/>
    <w:rsid w:val="004A19E4"/>
    <w:rsid w:val="004C16BE"/>
    <w:rsid w:val="004D5EA7"/>
    <w:rsid w:val="004F5289"/>
    <w:rsid w:val="00511E8A"/>
    <w:rsid w:val="00516EEF"/>
    <w:rsid w:val="00520D26"/>
    <w:rsid w:val="005277C7"/>
    <w:rsid w:val="005328FE"/>
    <w:rsid w:val="00535493"/>
    <w:rsid w:val="00550FB9"/>
    <w:rsid w:val="0056235F"/>
    <w:rsid w:val="005853F0"/>
    <w:rsid w:val="005B7A4C"/>
    <w:rsid w:val="005C4000"/>
    <w:rsid w:val="005D4062"/>
    <w:rsid w:val="00622107"/>
    <w:rsid w:val="006269F8"/>
    <w:rsid w:val="0063775B"/>
    <w:rsid w:val="0068215A"/>
    <w:rsid w:val="006903E6"/>
    <w:rsid w:val="006A2878"/>
    <w:rsid w:val="006C77A5"/>
    <w:rsid w:val="006D15D1"/>
    <w:rsid w:val="006E357B"/>
    <w:rsid w:val="006E3BCA"/>
    <w:rsid w:val="00712A8C"/>
    <w:rsid w:val="00740900"/>
    <w:rsid w:val="00742EC9"/>
    <w:rsid w:val="00761227"/>
    <w:rsid w:val="00762A21"/>
    <w:rsid w:val="007C79A4"/>
    <w:rsid w:val="007D2744"/>
    <w:rsid w:val="008347C5"/>
    <w:rsid w:val="00874ACB"/>
    <w:rsid w:val="00894250"/>
    <w:rsid w:val="008B10AA"/>
    <w:rsid w:val="008F4A15"/>
    <w:rsid w:val="00905F4A"/>
    <w:rsid w:val="00925D68"/>
    <w:rsid w:val="0095790E"/>
    <w:rsid w:val="00973265"/>
    <w:rsid w:val="009A3699"/>
    <w:rsid w:val="009D3652"/>
    <w:rsid w:val="00A00924"/>
    <w:rsid w:val="00A44B87"/>
    <w:rsid w:val="00A847D9"/>
    <w:rsid w:val="00AA051A"/>
    <w:rsid w:val="00B63AD2"/>
    <w:rsid w:val="00BC3442"/>
    <w:rsid w:val="00BF1E2D"/>
    <w:rsid w:val="00C212C0"/>
    <w:rsid w:val="00C32D70"/>
    <w:rsid w:val="00C853CB"/>
    <w:rsid w:val="00C95A35"/>
    <w:rsid w:val="00CC754D"/>
    <w:rsid w:val="00CE483D"/>
    <w:rsid w:val="00CF7962"/>
    <w:rsid w:val="00D173C7"/>
    <w:rsid w:val="00D377D2"/>
    <w:rsid w:val="00D4139A"/>
    <w:rsid w:val="00D72E41"/>
    <w:rsid w:val="00DE5873"/>
    <w:rsid w:val="00DE59ED"/>
    <w:rsid w:val="00E03BB5"/>
    <w:rsid w:val="00E141CD"/>
    <w:rsid w:val="00E300B1"/>
    <w:rsid w:val="00E54174"/>
    <w:rsid w:val="00E8042A"/>
    <w:rsid w:val="00E93BDE"/>
    <w:rsid w:val="00ED4C3F"/>
    <w:rsid w:val="00ED5CD4"/>
    <w:rsid w:val="00F6349D"/>
    <w:rsid w:val="00F90050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AFC543"/>
  <w15:chartTrackingRefBased/>
  <w15:docId w15:val="{CBBF63B5-B514-498B-9E8C-262D54B4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cs="ＭＳ 明朝"/>
      <w:spacing w:val="1"/>
      <w:sz w:val="22"/>
      <w:szCs w:val="22"/>
    </w:rPr>
  </w:style>
  <w:style w:type="table" w:styleId="a4">
    <w:name w:val="Table Grid"/>
    <w:basedOn w:val="a1"/>
    <w:rsid w:val="007E52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7288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77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773F7"/>
    <w:rPr>
      <w:kern w:val="2"/>
      <w:sz w:val="21"/>
      <w:szCs w:val="24"/>
    </w:rPr>
  </w:style>
  <w:style w:type="paragraph" w:styleId="a8">
    <w:name w:val="footer"/>
    <w:basedOn w:val="a"/>
    <w:link w:val="a9"/>
    <w:rsid w:val="00E773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773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04147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603</TotalTime>
  <Pages>1</Pages>
  <Words>147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cp:lastModifiedBy>矢野 博</cp:lastModifiedBy>
  <cp:revision>23</cp:revision>
  <cp:lastPrinted>2026-07-24T05:33:00Z</cp:lastPrinted>
  <dcterms:created xsi:type="dcterms:W3CDTF">2026-06-09T05:55:00Z</dcterms:created>
  <dcterms:modified xsi:type="dcterms:W3CDTF">2026-07-24T05:35:00Z</dcterms:modified>
</cp:coreProperties>
</file>